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38E9" w:rsidRDefault="00D345CD" w:rsidP="00195019">
      <w:pPr>
        <w:tabs>
          <w:tab w:val="left" w:pos="3870"/>
          <w:tab w:val="left" w:pos="5310"/>
          <w:tab w:val="left" w:pos="540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>
        <w:rPr>
          <w:rFonts w:ascii="Helvetica" w:hAnsi="Helvetica" w:cs="Helvetica"/>
          <w:b/>
          <w:bCs/>
          <w:noProof/>
          <w:color w:val="38629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-121285</wp:posOffset>
                </wp:positionV>
                <wp:extent cx="909955" cy="697230"/>
                <wp:effectExtent l="635" t="254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572" w:rsidRDefault="00D345CD"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727710" cy="603885"/>
                                  <wp:effectExtent l="0" t="0" r="0" b="5715"/>
                                  <wp:docPr id="1" name="Picture 1" descr="SHIELD-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IELD-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45pt;margin-top:-9.55pt;width:71.65pt;height:54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tvfgIAAAw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" stroked="f">
                <v:textbox style="mso-fit-shape-to-text:t">
                  <w:txbxContent>
                    <w:p w:rsidR="00D24572" w:rsidRDefault="00D345CD">
                      <w:r>
                        <w:rPr>
                          <w:rFonts w:ascii="Helvetica" w:hAnsi="Helvetica" w:cs="Helvetica"/>
                          <w:b/>
                          <w:bCs/>
                          <w:noProof/>
                          <w:color w:val="00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727710" cy="603885"/>
                            <wp:effectExtent l="0" t="0" r="0" b="5715"/>
                            <wp:docPr id="1" name="Picture 1" descr="SHIELD-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IELD-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8E9"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Agent Name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="00D638E9"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1" w:name="Text1"/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616FEF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>Josue Ramirez</w:t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1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Pr="00D638E9" w:rsidRDefault="00D638E9" w:rsidP="00195019">
      <w:pPr>
        <w:tabs>
          <w:tab w:val="left" w:pos="3870"/>
          <w:tab w:val="left" w:pos="5580"/>
          <w:tab w:val="left" w:pos="567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Agent Number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2" w:name="Text2"/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>
              <w:maxLength w:val="25"/>
            </w:textInput>
          </w:ffData>
        </w:fldChar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616FEF">
        <w:rPr>
          <w:rFonts w:ascii="Helvetica" w:hAnsi="Helvetica" w:cs="Helvetica"/>
          <w:b/>
          <w:bCs/>
          <w:noProof/>
          <w:color w:val="386294"/>
          <w:sz w:val="22"/>
          <w:szCs w:val="22"/>
          <w:u w:val="single"/>
        </w:rPr>
        <w:t>15-AC24-22</w:t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2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Pr="00D638E9" w:rsidRDefault="00D638E9" w:rsidP="00195019">
      <w:pPr>
        <w:tabs>
          <w:tab w:val="left" w:pos="3870"/>
          <w:tab w:val="left" w:pos="6210"/>
          <w:tab w:val="left" w:pos="630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Name of High School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3" w:name="Text3"/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>
              <w:maxLength w:val="22"/>
            </w:textInput>
          </w:ffData>
        </w:fldChar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616FEF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>St. John High USD350</w:t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3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Default="00D638E9" w:rsidP="00631B69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</w:p>
    <w:p w:rsidR="00631B69" w:rsidRDefault="006C4BD0" w:rsidP="00631B69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  <w:r w:rsidRPr="00067958">
        <w:rPr>
          <w:rFonts w:ascii="Helvetica" w:hAnsi="Helvetica" w:cs="Helvetica"/>
          <w:b/>
          <w:bCs/>
          <w:color w:val="000000"/>
          <w:sz w:val="26"/>
          <w:szCs w:val="26"/>
        </w:rPr>
        <w:t>APPLICATION FOR</w:t>
      </w:r>
    </w:p>
    <w:p w:rsidR="006C4BD0" w:rsidRPr="00631B69" w:rsidRDefault="006C4BD0" w:rsidP="00631B69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  <w:r w:rsidRPr="00067958">
        <w:rPr>
          <w:rFonts w:ascii="Helvetica" w:hAnsi="Helvetica" w:cs="Helvetica"/>
          <w:b/>
          <w:bCs/>
          <w:color w:val="000000"/>
          <w:sz w:val="26"/>
          <w:szCs w:val="26"/>
        </w:rPr>
        <w:t>SHELTER INSURANCE FOUNDATION SCHOLARSHIP</w:t>
      </w:r>
    </w:p>
    <w:p w:rsidR="006C4BD0" w:rsidRPr="00067958" w:rsidRDefault="006C4BD0" w:rsidP="006C4BD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</w:p>
    <w:p w:rsidR="00854877" w:rsidRPr="00854877" w:rsidRDefault="00854877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bCs/>
          <w:color w:val="000000"/>
          <w:sz w:val="22"/>
          <w:szCs w:val="22"/>
        </w:rPr>
      </w:pPr>
      <w:r w:rsidRPr="00A5790F">
        <w:rPr>
          <w:rFonts w:ascii="Helvetica" w:hAnsi="Helvetica" w:cs="Helvetica"/>
          <w:bCs/>
          <w:color w:val="000000"/>
          <w:sz w:val="22"/>
          <w:szCs w:val="22"/>
          <w:u w:val="single"/>
        </w:rPr>
        <w:t>This scholarship is offered only to graduating seniors at high schools where a Shelter Insurance Agent is actively participating in the Shelter Insurance Foundation Scholarship Program for the current school year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. 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 xml:space="preserve">This scholarship application will be accepted only if the applicant is attending a high school that is </w:t>
      </w:r>
      <w:r w:rsidR="00D04DBB">
        <w:rPr>
          <w:rFonts w:ascii="Helvetica" w:hAnsi="Helvetica" w:cs="Helvetica"/>
          <w:bCs/>
          <w:color w:val="000000"/>
          <w:sz w:val="22"/>
          <w:szCs w:val="22"/>
        </w:rPr>
        <w:t xml:space="preserve">currently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>sponsored by a local Shelter Insurance Agent</w:t>
      </w:r>
      <w:r w:rsidR="00D04DBB">
        <w:rPr>
          <w:rFonts w:ascii="Helvetica" w:hAnsi="Helvetica" w:cs="Helvetica"/>
          <w:bCs/>
          <w:color w:val="000000"/>
          <w:sz w:val="22"/>
          <w:szCs w:val="22"/>
        </w:rPr>
        <w:t xml:space="preserve">. 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</w:p>
    <w:p w:rsidR="00854877" w:rsidRDefault="00854877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Section I.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 Information to be supplied by applicant </w:t>
      </w: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(Please print or type)</w:t>
      </w: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1170"/>
          <w:tab w:val="left" w:pos="1350"/>
          <w:tab w:val="left" w:pos="4320"/>
          <w:tab w:val="left" w:pos="702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Full Name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4" w:name="Text6"/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>
              <w:maxLength w:val="20"/>
            </w:textInput>
          </w:ffData>
        </w:fldCha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4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5" w:name="Text7"/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>
              <w:maxLength w:val="20"/>
            </w:textInput>
          </w:ffData>
        </w:fldCha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5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6" w:name="Text8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>
              <w:maxLength w:val="18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6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2022A7">
      <w:pPr>
        <w:tabs>
          <w:tab w:val="center" w:pos="2040"/>
          <w:tab w:val="center" w:pos="4800"/>
          <w:tab w:val="center" w:pos="7920"/>
          <w:tab w:val="right" w:leader="underscore" w:pos="936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  <w:t>First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  <w:t>Middle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  <w:t>Last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630"/>
          <w:tab w:val="left" w:pos="720"/>
          <w:tab w:val="right" w:pos="1440"/>
          <w:tab w:val="left" w:pos="1620"/>
          <w:tab w:val="left" w:pos="2430"/>
          <w:tab w:val="left" w:pos="2610"/>
          <w:tab w:val="right" w:pos="3330"/>
          <w:tab w:val="left" w:pos="3510"/>
          <w:tab w:val="left" w:pos="4680"/>
          <w:tab w:val="left" w:pos="486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Mal</w:t>
      </w:r>
      <w:r w:rsidR="002022A7">
        <w:rPr>
          <w:rFonts w:ascii="Helvetica" w:hAnsi="Helvetica" w:cs="Helvetica"/>
          <w:color w:val="000000"/>
          <w:sz w:val="22"/>
          <w:szCs w:val="22"/>
        </w:rPr>
        <w:t>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7" w:name="Text12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>
              <w:maxLength w:val="1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7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2022A7">
        <w:rPr>
          <w:rFonts w:ascii="Helvetica" w:hAnsi="Helvetica" w:cs="Helvetica"/>
          <w:color w:val="000000"/>
          <w:sz w:val="22"/>
          <w:szCs w:val="22"/>
        </w:rPr>
        <w:tab/>
        <w:t>Female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8" w:name="Text13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>
              <w:maxLength w:val="1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8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2022A7">
        <w:rPr>
          <w:rFonts w:ascii="Helvetica" w:hAnsi="Helvetica" w:cs="Helvetica"/>
          <w:color w:val="000000"/>
          <w:sz w:val="22"/>
          <w:szCs w:val="22"/>
        </w:rPr>
        <w:tab/>
        <w:t>Birth Date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9" w:name="Text14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>
              <w:maxLength w:val="25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9"/>
      <w:r w:rsidR="002022A7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171A81" w:rsidRDefault="00171A81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3780"/>
          <w:tab w:val="left" w:pos="396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Ful</w:t>
      </w:r>
      <w:r w:rsidR="0025071F">
        <w:rPr>
          <w:rFonts w:ascii="Helvetica" w:hAnsi="Helvetica" w:cs="Helvetica"/>
          <w:color w:val="000000"/>
          <w:sz w:val="22"/>
          <w:szCs w:val="22"/>
        </w:rPr>
        <w:t>l Name of Parent(s) or Guardian</w:t>
      </w:r>
      <w:r w:rsidR="0025071F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0" w:name="Text15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>
              <w:maxLength w:val="45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0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361257" w:rsidP="00D24572">
      <w:pPr>
        <w:suppressAutoHyphens/>
        <w:autoSpaceDE w:val="0"/>
        <w:autoSpaceDN w:val="0"/>
        <w:adjustRightInd w:val="0"/>
        <w:spacing w:before="12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Mailing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 xml:space="preserve"> Address of Parent(s) or Guardian (street or route, town, county, state, zip)</w:t>
      </w: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25071F" w:rsidRDefault="006C4BD0" w:rsidP="00195019">
      <w:pPr>
        <w:tabs>
          <w:tab w:val="left" w:pos="18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1" w:name="Text16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>
              <w:maxLength w:val="70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1"/>
      <w:r w:rsidR="00353625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D24572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0"/>
          <w:szCs w:val="20"/>
          <w:u w:val="thick" w:color="000000"/>
        </w:rPr>
      </w:pPr>
    </w:p>
    <w:p w:rsidR="006C4BD0" w:rsidRPr="004B5189" w:rsidRDefault="00D24572" w:rsidP="00195019">
      <w:pPr>
        <w:tabs>
          <w:tab w:val="left" w:pos="3600"/>
          <w:tab w:val="left" w:pos="378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>E-Mail Address (</w:t>
      </w:r>
      <w:r w:rsidRPr="00D24572">
        <w:rPr>
          <w:rFonts w:ascii="Helvetica" w:hAnsi="Helvetica" w:cs="Helvetica"/>
          <w:color w:val="000000"/>
          <w:sz w:val="21"/>
          <w:szCs w:val="21"/>
          <w:u w:color="000000"/>
        </w:rPr>
        <w:t>print clearly or type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>)</w:t>
      </w:r>
      <w:r w:rsidR="00631B69" w:rsidRPr="004B5189"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2" w:name="Text17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2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D24572" w:rsidRPr="004B5189" w:rsidRDefault="00D24572" w:rsidP="00D24572">
      <w:pPr>
        <w:tabs>
          <w:tab w:val="left" w:pos="3600"/>
          <w:tab w:val="left" w:pos="3780"/>
          <w:tab w:val="right" w:pos="9900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  <w:u w:color="000000"/>
        </w:rPr>
        <w:t>Phone Number (include area code)</w:t>
      </w:r>
      <w:r w:rsidRPr="004B5189"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  <w:u w:val="single"/>
        </w:rPr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D24572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18"/>
          <w:szCs w:val="22"/>
          <w:u w:val="thick" w:color="000000"/>
        </w:rPr>
      </w:pP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In the space below, briefly summarize your school and community activities.  List organizations of which you are a member and offices held.  (Additional information may be attached if necessary.)</w:t>
      </w:r>
    </w:p>
    <w:bookmarkStart w:id="13" w:name="Text4"/>
    <w:p w:rsidR="006C4BD0" w:rsidRPr="004B5189" w:rsidRDefault="008B5C70" w:rsidP="00D24572">
      <w:pPr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3"/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020472" w:rsidRPr="004B5189" w:rsidRDefault="008B5C70" w:rsidP="00020472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020472" w:rsidRPr="004B5189" w:rsidRDefault="008B5C70" w:rsidP="00020472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020472">
      <w:pPr>
        <w:tabs>
          <w:tab w:val="left" w:pos="3960"/>
          <w:tab w:val="left" w:pos="4050"/>
          <w:tab w:val="right" w:pos="9900"/>
        </w:tabs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What college do you plan to attend?</w:t>
      </w:r>
      <w:r w:rsidR="00631B69"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35362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4" w:name="Text18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>
              <w:maxLength w:val="35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4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(Must be no later than the September following high school graduation.)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Please list all other scholarships, awards or financial aids for which you have applied, or have been granted (indicate which) for the coming school years.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4B3407">
      <w:pPr>
        <w:tabs>
          <w:tab w:val="left" w:pos="4590"/>
          <w:tab w:val="left" w:pos="6480"/>
        </w:tabs>
        <w:suppressAutoHyphens/>
        <w:autoSpaceDE w:val="0"/>
        <w:autoSpaceDN w:val="0"/>
        <w:adjustRightInd w:val="0"/>
        <w:spacing w:after="24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Name of Financial Aid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Value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proofErr w:type="gramStart"/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Has</w:t>
      </w:r>
      <w:proofErr w:type="gramEnd"/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 xml:space="preserve"> it been granted to you?</w:t>
      </w:r>
    </w:p>
    <w:bookmarkStart w:id="15" w:name="Text9"/>
    <w:p w:rsidR="006C4BD0" w:rsidRPr="004B5189" w:rsidRDefault="00EC1593" w:rsidP="004B3407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5"/>
      <w:r w:rsidR="0025071F">
        <w:rPr>
          <w:rFonts w:ascii="Helvetica" w:hAnsi="Helvetica" w:cs="Helvetica"/>
          <w:color w:val="000000"/>
          <w:sz w:val="22"/>
          <w:szCs w:val="22"/>
        </w:rPr>
        <w:tab/>
      </w:r>
      <w:bookmarkStart w:id="16" w:name="Text10"/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6"/>
      <w:r w:rsidR="00353625">
        <w:rPr>
          <w:rFonts w:ascii="Helvetica" w:hAnsi="Helvetica" w:cs="Helvetica"/>
          <w:color w:val="000000"/>
          <w:sz w:val="22"/>
          <w:szCs w:val="22"/>
        </w:rPr>
        <w:tab/>
      </w:r>
      <w:bookmarkStart w:id="17" w:name="Text19"/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7"/>
    </w:p>
    <w:p w:rsidR="00EC1593" w:rsidRPr="004B5189" w:rsidRDefault="00EC1593" w:rsidP="00EC1593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EC1593" w:rsidRPr="004B5189" w:rsidRDefault="00EC1593" w:rsidP="00EC1593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4B3407">
      <w:pPr>
        <w:suppressAutoHyphens/>
        <w:autoSpaceDE w:val="0"/>
        <w:autoSpaceDN w:val="0"/>
        <w:adjustRightInd w:val="0"/>
        <w:spacing w:after="24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lastRenderedPageBreak/>
        <w:t>What will be your major college study and what are your educational plans?</w:t>
      </w:r>
    </w:p>
    <w:bookmarkStart w:id="18" w:name="Text5"/>
    <w:p w:rsidR="006C4BD0" w:rsidRPr="004B5189" w:rsidRDefault="00EC1593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8"/>
    </w:p>
    <w:p w:rsidR="004B3407" w:rsidRDefault="004B3407" w:rsidP="004B340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D04DBB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 herewith consents that the Scholarship Selection Committ</w:t>
      </w:r>
      <w:r>
        <w:rPr>
          <w:rFonts w:ascii="Helvetica" w:hAnsi="Helvetica" w:cs="Helvetica"/>
          <w:color w:val="000000"/>
          <w:sz w:val="22"/>
          <w:szCs w:val="22"/>
        </w:rPr>
        <w:t>ee be fully informed as to 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pplicant’s scholastic standing, character, and other fa</w:t>
      </w:r>
      <w:r>
        <w:rPr>
          <w:rFonts w:ascii="Helvetica" w:hAnsi="Helvetica" w:cs="Helvetica"/>
          <w:color w:val="000000"/>
          <w:sz w:val="22"/>
          <w:szCs w:val="22"/>
        </w:rPr>
        <w:t>ctors having a bearing on this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pplication.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D04DBB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 attests that he/she is not a natural born or legally adopted child of any Shelter Insurance</w:t>
      </w:r>
      <w:r w:rsidR="006C4BD0" w:rsidRPr="004B5189">
        <w:rPr>
          <w:rFonts w:ascii="Helvetica" w:hAnsi="Helvetica" w:cs="Helvetica"/>
          <w:color w:val="000000"/>
          <w:sz w:val="22"/>
          <w:szCs w:val="22"/>
          <w:vertAlign w:val="subscript"/>
        </w:rPr>
        <w:t>®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 xml:space="preserve"> employee or salaried/contracted agent.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3407" w:rsidRDefault="004B3407" w:rsidP="00195019">
      <w:pPr>
        <w:tabs>
          <w:tab w:val="left" w:pos="5040"/>
          <w:tab w:val="right" w:pos="990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3407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4B3407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020472">
      <w:pPr>
        <w:tabs>
          <w:tab w:val="center" w:pos="738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  <w:t>Signature of Applicant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854877" w:rsidRDefault="006C4BD0" w:rsidP="00020472">
      <w:pPr>
        <w:suppressAutoHyphens/>
        <w:autoSpaceDE w:val="0"/>
        <w:autoSpaceDN w:val="0"/>
        <w:adjustRightInd w:val="0"/>
        <w:ind w:left="101"/>
        <w:jc w:val="both"/>
        <w:textAlignment w:val="center"/>
        <w:rPr>
          <w:rFonts w:ascii="Helvetica" w:hAnsi="Helvetica" w:cs="Helvetica"/>
          <w:b/>
          <w:color w:val="000000"/>
          <w:sz w:val="22"/>
          <w:szCs w:val="22"/>
        </w:rPr>
      </w:pPr>
      <w:r w:rsidRPr="00854877">
        <w:rPr>
          <w:rFonts w:ascii="Helvetica" w:hAnsi="Helvetica" w:cs="Helvetica"/>
          <w:b/>
          <w:color w:val="000000"/>
          <w:sz w:val="22"/>
          <w:szCs w:val="22"/>
        </w:rPr>
        <w:t>After you have completed your part of this application, present this to your Principal or Counselor for certification and delivery to the Scholarship Selection Committee designated by the Shelter Insurance</w:t>
      </w:r>
      <w:r w:rsidRPr="00854877">
        <w:rPr>
          <w:rFonts w:ascii="Helvetica" w:hAnsi="Helvetica" w:cs="Helvetica"/>
          <w:b/>
          <w:color w:val="000000"/>
          <w:sz w:val="22"/>
          <w:szCs w:val="22"/>
          <w:vertAlign w:val="superscript"/>
        </w:rPr>
        <w:t>®</w:t>
      </w:r>
      <w:r w:rsidRPr="00854877">
        <w:rPr>
          <w:rFonts w:ascii="Helvetica" w:hAnsi="Helvetica" w:cs="Helvetica"/>
          <w:b/>
          <w:color w:val="000000"/>
          <w:sz w:val="22"/>
          <w:szCs w:val="22"/>
        </w:rPr>
        <w:t xml:space="preserve"> Agent.</w:t>
      </w:r>
    </w:p>
    <w:p w:rsidR="000267C7" w:rsidRDefault="000267C7" w:rsidP="000267C7">
      <w:pPr>
        <w:pBdr>
          <w:bottom w:val="double" w:sz="12" w:space="1" w:color="auto"/>
        </w:pBd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032C87" w:rsidRDefault="00032C87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Section II</w:t>
      </w:r>
      <w:r w:rsidRPr="004B5189">
        <w:rPr>
          <w:rFonts w:ascii="Helvetica" w:hAnsi="Helvetica" w:cs="Helvetica"/>
          <w:color w:val="000000"/>
          <w:sz w:val="22"/>
          <w:szCs w:val="22"/>
        </w:rPr>
        <w:t>.  Information to be supplied by Principal or Counselor</w:t>
      </w:r>
    </w:p>
    <w:p w:rsidR="004B3407" w:rsidRPr="004B5189" w:rsidRDefault="004B3407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F60675" w:rsidRDefault="006C4BD0" w:rsidP="009264A8">
      <w:pPr>
        <w:tabs>
          <w:tab w:val="left" w:pos="4950"/>
          <w:tab w:val="left" w:pos="5040"/>
          <w:tab w:val="right" w:pos="5940"/>
          <w:tab w:val="left" w:pos="6030"/>
          <w:tab w:val="left" w:pos="7380"/>
          <w:tab w:val="left" w:pos="7470"/>
          <w:tab w:val="right" w:pos="8370"/>
          <w:tab w:val="left" w:pos="84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 xml:space="preserve">This is to certify that the above applicant ranks 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>in a class</w:t>
      </w:r>
      <w:r w:rsidR="00171A81">
        <w:rPr>
          <w:rFonts w:ascii="Helvetica" w:hAnsi="Helvetica" w:cs="Helvetica"/>
          <w:color w:val="000000"/>
          <w:sz w:val="22"/>
          <w:szCs w:val="22"/>
        </w:rPr>
        <w:t xml:space="preserve"> of </w:t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F6067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 w:rsidRPr="00F6067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seniors.  </w:t>
      </w:r>
    </w:p>
    <w:p w:rsidR="006C4BD0" w:rsidRPr="004B5189" w:rsidRDefault="006C4BD0" w:rsidP="009264A8">
      <w:pPr>
        <w:tabs>
          <w:tab w:val="left" w:pos="4140"/>
          <w:tab w:val="left" w:pos="4230"/>
          <w:tab w:val="right" w:pos="7830"/>
          <w:tab w:val="left" w:pos="792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Date of high school graduation will be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F60675" w:rsidRPr="004C037E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4C037E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4C037E">
        <w:rPr>
          <w:rFonts w:ascii="Helvetica" w:hAnsi="Helvetica" w:cs="Helvetica"/>
          <w:color w:val="000000"/>
          <w:sz w:val="22"/>
          <w:szCs w:val="22"/>
        </w:rPr>
        <w:t>.</w:t>
      </w:r>
      <w:r w:rsidR="004C037E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>The applicant has taken the following college entrance examination</w:t>
      </w:r>
      <w:r w:rsidR="00842A23">
        <w:rPr>
          <w:rFonts w:ascii="Helvetica" w:hAnsi="Helvetica" w:cs="Helvetica"/>
          <w:color w:val="000000"/>
          <w:sz w:val="22"/>
          <w:szCs w:val="22"/>
        </w:rPr>
        <w:t>s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under a statewide testing program: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842A2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Name of Test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Score</w:t>
      </w:r>
    </w:p>
    <w:p w:rsidR="00842A23" w:rsidRDefault="00842A23" w:rsidP="00842A2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EC1593" w:rsidRDefault="00EC1593" w:rsidP="00EC159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EC1593" w:rsidRDefault="00EC1593" w:rsidP="00EC159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842A23" w:rsidRDefault="00842A23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E20EB4" w:rsidP="00982C3A">
      <w:pPr>
        <w:tabs>
          <w:tab w:val="left" w:pos="1260"/>
          <w:tab w:val="left" w:pos="1440"/>
          <w:tab w:val="right" w:pos="2160"/>
          <w:tab w:val="left" w:pos="2340"/>
          <w:tab w:val="left" w:pos="3240"/>
          <w:tab w:val="left" w:pos="3420"/>
          <w:tab w:val="right" w:pos="5760"/>
          <w:tab w:val="left" w:pos="5850"/>
          <w:tab w:val="left" w:pos="6030"/>
          <w:tab w:val="left" w:pos="6210"/>
          <w:tab w:val="right" w:pos="7020"/>
        </w:tabs>
        <w:suppressAutoHyphens/>
        <w:autoSpaceDE w:val="0"/>
        <w:autoSpaceDN w:val="0"/>
        <w:adjustRightInd w:val="0"/>
        <w:spacing w:line="276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 xml:space="preserve">Dated this 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tab/>
        <w:t xml:space="preserve">day of 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</w:rPr>
        <w:tab/>
        <w:t>,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842A23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842A23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.</w:t>
      </w:r>
      <w:proofErr w:type="gramEnd"/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  <w:r w:rsidR="009264A8">
        <w:rPr>
          <w:rFonts w:ascii="Helvetica" w:hAnsi="Helvetica" w:cs="Helvetica"/>
          <w:color w:val="000000"/>
          <w:sz w:val="22"/>
          <w:szCs w:val="22"/>
        </w:rPr>
        <w:t xml:space="preserve">Signature of </w:t>
      </w:r>
      <w:r>
        <w:rPr>
          <w:rFonts w:ascii="Helvetica" w:hAnsi="Helvetica" w:cs="Helvetica"/>
          <w:color w:val="000000"/>
          <w:sz w:val="22"/>
          <w:szCs w:val="22"/>
        </w:rPr>
        <w:t>Principal or Counselor</w:t>
      </w:r>
    </w:p>
    <w:p w:rsidR="006C4BD0" w:rsidRPr="00E20EB4" w:rsidRDefault="004B5189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9" w:name="Text11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9"/>
      <w:r w:rsidR="006C4BD0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E20EB4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Name of High School</w:t>
      </w:r>
    </w:p>
    <w:p w:rsidR="005E1960" w:rsidRPr="00E20EB4" w:rsidRDefault="005E1960" w:rsidP="00982C3A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360" w:lineRule="auto"/>
        <w:ind w:left="101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E20EB4" w:rsidRDefault="005E1960" w:rsidP="00982C3A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101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Address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of High School</w:t>
      </w: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2F4AEE">
        <w:rPr>
          <w:rFonts w:ascii="Helvetica" w:hAnsi="Helvetica" w:cs="Helvetica"/>
          <w:color w:val="000000"/>
          <w:sz w:val="22"/>
          <w:szCs w:val="22"/>
          <w:u w:val="single"/>
        </w:rPr>
      </w:r>
      <w:r w:rsidR="002F4AEE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Name of Shelter Insurance® Agent</w:t>
      </w: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Agent #</w:t>
      </w:r>
    </w:p>
    <w:sectPr w:rsidR="005E1960" w:rsidRPr="004B5189" w:rsidSect="00361257">
      <w:footerReference w:type="default" r:id="rId9"/>
      <w:pgSz w:w="12240" w:h="15840"/>
      <w:pgMar w:top="576" w:right="1152" w:bottom="576" w:left="1152" w:header="288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82E" w:rsidRDefault="00DF382E" w:rsidP="00262FC0">
      <w:r>
        <w:separator/>
      </w:r>
    </w:p>
  </w:endnote>
  <w:endnote w:type="continuationSeparator" w:id="0">
    <w:p w:rsidR="00DF382E" w:rsidRDefault="00DF382E" w:rsidP="0026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572" w:rsidRDefault="00785E5F" w:rsidP="00361257">
    <w:pPr>
      <w:pStyle w:val="Footer"/>
    </w:pPr>
    <w:r>
      <w:t>S-32-S</w:t>
    </w:r>
    <w:r w:rsidR="00361257">
      <w:tab/>
    </w:r>
    <w:r w:rsidR="00361257">
      <w:tab/>
    </w:r>
    <w:r w:rsidR="00D24572">
      <w:t xml:space="preserve">Page | </w:t>
    </w:r>
    <w:r w:rsidR="00D24572">
      <w:fldChar w:fldCharType="begin"/>
    </w:r>
    <w:r w:rsidR="00D24572">
      <w:instrText xml:space="preserve"> PAGE   \* MERGEFORMAT </w:instrText>
    </w:r>
    <w:r w:rsidR="00D24572">
      <w:fldChar w:fldCharType="separate"/>
    </w:r>
    <w:r w:rsidR="002F4AEE">
      <w:rPr>
        <w:noProof/>
      </w:rPr>
      <w:t>1</w:t>
    </w:r>
    <w:r w:rsidR="00D24572">
      <w:fldChar w:fldCharType="end"/>
    </w:r>
    <w:r w:rsidR="00D2457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82E" w:rsidRDefault="00DF382E" w:rsidP="00262FC0">
      <w:r>
        <w:separator/>
      </w:r>
    </w:p>
  </w:footnote>
  <w:footnote w:type="continuationSeparator" w:id="0">
    <w:p w:rsidR="00DF382E" w:rsidRDefault="00DF382E" w:rsidP="00262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0RD7nCAWmutFxgTOD5lrU80wpVk=" w:salt="hmLmyjDVqJlHnZlVoAVqI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5CD"/>
    <w:rsid w:val="00020472"/>
    <w:rsid w:val="000267C7"/>
    <w:rsid w:val="00032C87"/>
    <w:rsid w:val="00047ED7"/>
    <w:rsid w:val="00077C18"/>
    <w:rsid w:val="000A4A5F"/>
    <w:rsid w:val="00171A81"/>
    <w:rsid w:val="00195019"/>
    <w:rsid w:val="001D3FFB"/>
    <w:rsid w:val="002022A7"/>
    <w:rsid w:val="002037F1"/>
    <w:rsid w:val="00222402"/>
    <w:rsid w:val="0025071F"/>
    <w:rsid w:val="00262FC0"/>
    <w:rsid w:val="002904F1"/>
    <w:rsid w:val="00293F80"/>
    <w:rsid w:val="002F4AEE"/>
    <w:rsid w:val="00353625"/>
    <w:rsid w:val="00361257"/>
    <w:rsid w:val="00381963"/>
    <w:rsid w:val="003C5E3C"/>
    <w:rsid w:val="004377B5"/>
    <w:rsid w:val="004B30D2"/>
    <w:rsid w:val="004B3407"/>
    <w:rsid w:val="004B5189"/>
    <w:rsid w:val="004C037E"/>
    <w:rsid w:val="004D0911"/>
    <w:rsid w:val="004F3F38"/>
    <w:rsid w:val="00540FA6"/>
    <w:rsid w:val="0056483B"/>
    <w:rsid w:val="005E1960"/>
    <w:rsid w:val="005F3618"/>
    <w:rsid w:val="00616FEF"/>
    <w:rsid w:val="00631B69"/>
    <w:rsid w:val="0064435B"/>
    <w:rsid w:val="006C4BD0"/>
    <w:rsid w:val="006D4C37"/>
    <w:rsid w:val="00750601"/>
    <w:rsid w:val="00774618"/>
    <w:rsid w:val="00785E5F"/>
    <w:rsid w:val="00794BDC"/>
    <w:rsid w:val="007D2E32"/>
    <w:rsid w:val="007D37A7"/>
    <w:rsid w:val="00841F60"/>
    <w:rsid w:val="00842A23"/>
    <w:rsid w:val="00854877"/>
    <w:rsid w:val="008706A5"/>
    <w:rsid w:val="008B5C70"/>
    <w:rsid w:val="008C70D4"/>
    <w:rsid w:val="00923D8C"/>
    <w:rsid w:val="0092569A"/>
    <w:rsid w:val="009264A8"/>
    <w:rsid w:val="00982C3A"/>
    <w:rsid w:val="00985387"/>
    <w:rsid w:val="00A30B7B"/>
    <w:rsid w:val="00A5790F"/>
    <w:rsid w:val="00AD5533"/>
    <w:rsid w:val="00B80DF8"/>
    <w:rsid w:val="00B82A24"/>
    <w:rsid w:val="00B905E7"/>
    <w:rsid w:val="00BC17DF"/>
    <w:rsid w:val="00BC204D"/>
    <w:rsid w:val="00BF4C1F"/>
    <w:rsid w:val="00C1697D"/>
    <w:rsid w:val="00C63D7B"/>
    <w:rsid w:val="00C92512"/>
    <w:rsid w:val="00C94287"/>
    <w:rsid w:val="00CC71FE"/>
    <w:rsid w:val="00CF0EB3"/>
    <w:rsid w:val="00D04DBB"/>
    <w:rsid w:val="00D24572"/>
    <w:rsid w:val="00D345CD"/>
    <w:rsid w:val="00D54D2C"/>
    <w:rsid w:val="00D638E9"/>
    <w:rsid w:val="00D649E7"/>
    <w:rsid w:val="00DF382E"/>
    <w:rsid w:val="00E20EB4"/>
    <w:rsid w:val="00EC1593"/>
    <w:rsid w:val="00EF7120"/>
    <w:rsid w:val="00F4262B"/>
    <w:rsid w:val="00F60675"/>
    <w:rsid w:val="00FA603B"/>
    <w:rsid w:val="00FC5492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924F52-FCA3-4DA4-B207-AE5FF990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BD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1B6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F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62FC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F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62FC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4689\AppData\Local\Temp\notes256C9A\S32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00B1B-8F74-4BF7-8DF5-2036B5C7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S32S</Template>
  <TotalTime>1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</vt:lpstr>
    </vt:vector>
  </TitlesOfParts>
  <Company>Shelter Insurance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</dc:title>
  <dc:creator>Deployment Master</dc:creator>
  <cp:lastModifiedBy>Wendy Hacker</cp:lastModifiedBy>
  <cp:revision>2</cp:revision>
  <cp:lastPrinted>2019-01-31T20:41:00Z</cp:lastPrinted>
  <dcterms:created xsi:type="dcterms:W3CDTF">2020-01-16T21:10:00Z</dcterms:created>
  <dcterms:modified xsi:type="dcterms:W3CDTF">2020-01-16T21:10:00Z</dcterms:modified>
</cp:coreProperties>
</file>